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CFBD6" w14:textId="63D1A2C6" w:rsidR="00AC53C3" w:rsidRDefault="00AB19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E72B9" wp14:editId="266D8B51">
                <wp:simplePos x="0" y="0"/>
                <wp:positionH relativeFrom="column">
                  <wp:posOffset>990600</wp:posOffset>
                </wp:positionH>
                <wp:positionV relativeFrom="paragraph">
                  <wp:posOffset>2259330</wp:posOffset>
                </wp:positionV>
                <wp:extent cx="5727700" cy="62611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626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4536"/>
                              <w:gridCol w:w="2763"/>
                            </w:tblGrid>
                            <w:tr w:rsidR="00AB1972" w14:paraId="20DE8CFE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596180" w14:textId="6FD66F0C" w:rsidR="00AB1972" w:rsidRPr="00AB1972" w:rsidRDefault="00AB1972" w:rsidP="00AB197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B19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9FE3D3F" w14:textId="0C3EB10F" w:rsidR="00AB1972" w:rsidRPr="00AB1972" w:rsidRDefault="00AB1972" w:rsidP="00AB197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B19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9807A40" w14:textId="729D0EAE" w:rsidR="00AB1972" w:rsidRPr="00AB1972" w:rsidRDefault="00AB1972" w:rsidP="00AB197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B19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Number vaccinated</w:t>
                                  </w:r>
                                </w:p>
                              </w:tc>
                            </w:tr>
                            <w:tr w:rsidR="00AB1972" w14:paraId="7B706D0F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14D3B867" w14:textId="1CD6B4CA" w:rsidR="00AB1972" w:rsidRPr="003A23EE" w:rsidRDefault="00AB1972" w:rsidP="00AB19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19560FE0" w14:textId="072F1FD1" w:rsidR="00AB1972" w:rsidRPr="00AB1972" w:rsidRDefault="00AB1972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B197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15ABD0A8" w14:textId="6D861F97" w:rsidR="00AB1972" w:rsidRPr="00AB1972" w:rsidRDefault="00AB1972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AB197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74BDC401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314C2D9" w14:textId="60592853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6E83D5F9" w14:textId="40474D42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52B494D0" w14:textId="34DA7C98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52FE6E00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F154F67" w14:textId="09B1960C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5F93F1C4" w14:textId="10D05B66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49AED3C1" w14:textId="7F791A7E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152D3538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5CEDC81" w14:textId="36DF9EC7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6BEE06EB" w14:textId="0AB04D18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258C5F35" w14:textId="15DBEAEA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1B2580CA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25F6B55" w14:textId="4A9BFF68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21A54205" w14:textId="5D144F3F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5BE27EC0" w14:textId="2FBBE0AD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2E23843D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1E9CD626" w14:textId="5DA21C36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01D0418E" w14:textId="47B04127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2D6F9E95" w14:textId="04B58B74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588B6E51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5B7C66ED" w14:textId="2F211EE2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4E857587" w14:textId="207E4792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70FA974E" w14:textId="5DAC484C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0A3259CE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1FE9F6A9" w14:textId="24AA80B8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6DA865C4" w14:textId="53F6260C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70550F21" w14:textId="05B96CAA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1892AD45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49C12D2" w14:textId="3C18EAA9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128ABCF6" w14:textId="20226EBF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6F7FE575" w14:textId="17D4ACEA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4BB5C30B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78F6676A" w14:textId="4C476A3A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A23E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1FEA4279" w14:textId="58BF9CB9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7904E442" w14:textId="2134F374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2502240E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4761329E" w14:textId="2E46185A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76DFBA00" w14:textId="2B381372" w:rsidR="003A23EE" w:rsidRPr="00E268DF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7FEF93B3" w14:textId="63100C3B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548C0F2A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2C6E0DA" w14:textId="54CDC244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22ACACB1" w14:textId="40F1EB92" w:rsidR="003A23EE" w:rsidRPr="00E268DF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5569BD32" w14:textId="4431A8DC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11CE3BF5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18678842" w14:textId="1AF16C97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56E3043F" w14:textId="1BE7177C" w:rsidR="003A23EE" w:rsidRPr="00E268DF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5E26CE89" w14:textId="568040FD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3E910EBE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4004477" w14:textId="31C72F7A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194F2901" w14:textId="0B7CA28D" w:rsidR="003A23EE" w:rsidRPr="00E268DF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0CE4BF71" w14:textId="6327C443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  <w:tr w:rsidR="003A23EE" w14:paraId="2F926006" w14:textId="77777777" w:rsidTr="003A23EE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599A9D4C" w14:textId="47DE7F11" w:rsidR="003A23EE" w:rsidRPr="003A23EE" w:rsidRDefault="003A23EE" w:rsidP="003A23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Align w:val="center"/>
                                </w:tcPr>
                                <w:p w14:paraId="1B915C7B" w14:textId="4774BF08" w:rsidR="003A23EE" w:rsidRPr="00E268DF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268D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763" w:type="dxa"/>
                                  <w:vAlign w:val="center"/>
                                </w:tcPr>
                                <w:p w14:paraId="3295956E" w14:textId="49FB7074" w:rsidR="003A23EE" w:rsidRPr="00AB1972" w:rsidRDefault="003A23EE" w:rsidP="003A23E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3284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1234</w:t>
                                  </w:r>
                                </w:p>
                              </w:tc>
                            </w:tr>
                          </w:tbl>
                          <w:p w14:paraId="7133D5F6" w14:textId="77777777" w:rsidR="00AB1972" w:rsidRPr="00AB1972" w:rsidRDefault="00AB197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5E72B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78pt;margin-top:177.9pt;width:451pt;height:49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4536"/>
                        <w:gridCol w:w="2763"/>
                      </w:tblGrid>
                      <w:tr w:rsidR="00AB1972" w14:paraId="20DE8CFE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shd w:val="clear" w:color="auto" w:fill="FFFFFF" w:themeFill="background1"/>
                            <w:vAlign w:val="center"/>
                          </w:tcPr>
                          <w:p w14:paraId="22596180" w14:textId="6FD66F0C" w:rsidR="00AB1972" w:rsidRPr="00AB1972" w:rsidRDefault="00AB1972" w:rsidP="00AB19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19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4536" w:type="dxa"/>
                            <w:shd w:val="clear" w:color="auto" w:fill="FFFFFF" w:themeFill="background1"/>
                            <w:vAlign w:val="center"/>
                          </w:tcPr>
                          <w:p w14:paraId="59FE3D3F" w14:textId="0C3EB10F" w:rsidR="00AB1972" w:rsidRPr="00AB1972" w:rsidRDefault="00AB1972" w:rsidP="00AB19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19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2763" w:type="dxa"/>
                            <w:shd w:val="clear" w:color="auto" w:fill="FFFFFF" w:themeFill="background1"/>
                            <w:vAlign w:val="center"/>
                          </w:tcPr>
                          <w:p w14:paraId="09807A40" w14:textId="729D0EAE" w:rsidR="00AB1972" w:rsidRPr="00AB1972" w:rsidRDefault="00AB1972" w:rsidP="00AB19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AB19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Number vaccinated</w:t>
                            </w:r>
                          </w:p>
                        </w:tc>
                      </w:tr>
                      <w:tr w:rsidR="00AB1972" w14:paraId="7B706D0F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14D3B867" w14:textId="1CD6B4CA" w:rsidR="00AB1972" w:rsidRPr="003A23EE" w:rsidRDefault="00AB1972" w:rsidP="00AB19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19560FE0" w14:textId="072F1FD1" w:rsidR="00AB1972" w:rsidRPr="00AB1972" w:rsidRDefault="00AB1972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AB197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15ABD0A8" w14:textId="6D861F97" w:rsidR="00AB1972" w:rsidRPr="00AB1972" w:rsidRDefault="00AB1972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AB197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74BDC401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2314C2D9" w14:textId="60592853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6E83D5F9" w14:textId="40474D42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52B494D0" w14:textId="34DA7C98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52FE6E00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2F154F67" w14:textId="09B1960C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5F93F1C4" w14:textId="10D05B66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49AED3C1" w14:textId="7F791A7E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152D3538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05CEDC81" w14:textId="36DF9EC7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6BEE06EB" w14:textId="0AB04D18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258C5F35" w14:textId="15DBEAEA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1B2580CA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025F6B55" w14:textId="4A9BFF68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21A54205" w14:textId="5D144F3F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5BE27EC0" w14:textId="2FBBE0AD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2E23843D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1E9CD626" w14:textId="5DA21C36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01D0418E" w14:textId="47B04127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2D6F9E95" w14:textId="04B58B74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588B6E51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5B7C66ED" w14:textId="2F211EE2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4E857587" w14:textId="207E4792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70FA974E" w14:textId="5DAC484C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0A3259CE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1FE9F6A9" w14:textId="24AA80B8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6DA865C4" w14:textId="53F6260C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70550F21" w14:textId="05B96CAA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1892AD45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249C12D2" w14:textId="3C18EAA9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128ABCF6" w14:textId="20226EBF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6F7FE575" w14:textId="17D4ACEA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4BB5C30B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78F6676A" w14:textId="4C476A3A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A23E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1FEA4279" w14:textId="58BF9CB9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7904E442" w14:textId="2134F374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2502240E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4761329E" w14:textId="2E46185A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76DFBA00" w14:textId="2B381372" w:rsidR="003A23EE" w:rsidRPr="00E268DF" w:rsidRDefault="003A23EE" w:rsidP="003A23E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7FEF93B3" w14:textId="63100C3B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548C0F2A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02C6E0DA" w14:textId="54CDC244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22ACACB1" w14:textId="40F1EB92" w:rsidR="003A23EE" w:rsidRPr="00E268DF" w:rsidRDefault="003A23EE" w:rsidP="003A23E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5569BD32" w14:textId="4431A8DC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11CE3BF5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18678842" w14:textId="1AF16C97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56E3043F" w14:textId="1BE7177C" w:rsidR="003A23EE" w:rsidRPr="00E268DF" w:rsidRDefault="003A23EE" w:rsidP="003A23E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5E26CE89" w14:textId="568040FD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3E910EBE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04004477" w14:textId="31C72F7A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194F2901" w14:textId="0B7CA28D" w:rsidR="003A23EE" w:rsidRPr="00E268DF" w:rsidRDefault="003A23EE" w:rsidP="003A23E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0CE4BF71" w14:textId="6327C443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  <w:tr w:rsidR="003A23EE" w14:paraId="2F926006" w14:textId="77777777" w:rsidTr="003A23EE">
                        <w:trPr>
                          <w:trHeight w:val="567"/>
                          <w:jc w:val="center"/>
                        </w:trPr>
                        <w:tc>
                          <w:tcPr>
                            <w:tcW w:w="1413" w:type="dxa"/>
                            <w:vAlign w:val="center"/>
                          </w:tcPr>
                          <w:p w14:paraId="599A9D4C" w14:textId="47DE7F11" w:rsidR="003A23EE" w:rsidRPr="003A23EE" w:rsidRDefault="003A23EE" w:rsidP="003A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14:paraId="1B915C7B" w14:textId="4774BF08" w:rsidR="003A23EE" w:rsidRPr="00E268DF" w:rsidRDefault="003A23EE" w:rsidP="003A23E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68D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763" w:type="dxa"/>
                            <w:vAlign w:val="center"/>
                          </w:tcPr>
                          <w:p w14:paraId="3295956E" w14:textId="49FB7074" w:rsidR="003A23EE" w:rsidRPr="00AB1972" w:rsidRDefault="003A23EE" w:rsidP="003A23E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D3284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c>
                      </w:tr>
                    </w:tbl>
                    <w:p w14:paraId="7133D5F6" w14:textId="77777777" w:rsidR="00AB1972" w:rsidRPr="00AB1972" w:rsidRDefault="00AB197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C53C3" w:rsidSect="00AC53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B5BCF" w14:textId="77777777" w:rsidR="00720128" w:rsidRDefault="00720128" w:rsidP="00AC53C3">
      <w:r>
        <w:separator/>
      </w:r>
    </w:p>
  </w:endnote>
  <w:endnote w:type="continuationSeparator" w:id="0">
    <w:p w14:paraId="1C56E9A3" w14:textId="77777777" w:rsidR="00720128" w:rsidRDefault="00720128" w:rsidP="00AC5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E8F16" w14:textId="77777777" w:rsidR="00AC53C3" w:rsidRDefault="00AC53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9033A" w14:textId="77777777" w:rsidR="00AC53C3" w:rsidRDefault="00AC53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160ED" w14:textId="77777777" w:rsidR="00AC53C3" w:rsidRDefault="00AC5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E1DE4" w14:textId="77777777" w:rsidR="00720128" w:rsidRDefault="00720128" w:rsidP="00AC53C3">
      <w:r>
        <w:separator/>
      </w:r>
    </w:p>
  </w:footnote>
  <w:footnote w:type="continuationSeparator" w:id="0">
    <w:p w14:paraId="0156C8A8" w14:textId="77777777" w:rsidR="00720128" w:rsidRDefault="00720128" w:rsidP="00AC5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2BF54" w14:textId="5BBC61D4" w:rsidR="00AC53C3" w:rsidRDefault="00720128">
    <w:pPr>
      <w:pStyle w:val="Header"/>
    </w:pPr>
    <w:r>
      <w:rPr>
        <w:noProof/>
      </w:rPr>
      <w:pict w14:anchorId="6501D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960983" o:spid="_x0000_s2051" type="#_x0000_t75" alt="" style="position:absolute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u staff league table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5494F" w14:textId="021609D7" w:rsidR="00AC53C3" w:rsidRDefault="00720128">
    <w:pPr>
      <w:pStyle w:val="Header"/>
    </w:pPr>
    <w:r>
      <w:rPr>
        <w:noProof/>
      </w:rPr>
      <w:pict w14:anchorId="22843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960984" o:spid="_x0000_s2050" type="#_x0000_t75" alt="" style="position:absolute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u staff league table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37FBA" w14:textId="756AC424" w:rsidR="00AC53C3" w:rsidRDefault="00720128">
    <w:pPr>
      <w:pStyle w:val="Header"/>
    </w:pPr>
    <w:r>
      <w:rPr>
        <w:noProof/>
      </w:rPr>
      <w:pict w14:anchorId="1BF39C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960982" o:spid="_x0000_s2049" type="#_x0000_t75" alt="" style="position:absolute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lu staff league table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C3"/>
    <w:rsid w:val="003A23EE"/>
    <w:rsid w:val="003B6A01"/>
    <w:rsid w:val="00555144"/>
    <w:rsid w:val="00720128"/>
    <w:rsid w:val="00AB1972"/>
    <w:rsid w:val="00AC53C3"/>
    <w:rsid w:val="00B0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F404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3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3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C53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3C3"/>
    <w:rPr>
      <w:rFonts w:eastAsiaTheme="minorEastAsia"/>
    </w:rPr>
  </w:style>
  <w:style w:type="table" w:styleId="TableGrid">
    <w:name w:val="Table Grid"/>
    <w:basedOn w:val="TableNormal"/>
    <w:uiPriority w:val="39"/>
    <w:rsid w:val="00AB1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Flu staff league table.dotx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Vince</dc:creator>
  <cp:keywords/>
  <dc:description/>
  <cp:lastModifiedBy>A Vince</cp:lastModifiedBy>
  <cp:revision>3</cp:revision>
  <dcterms:created xsi:type="dcterms:W3CDTF">2020-09-04T15:55:00Z</dcterms:created>
  <dcterms:modified xsi:type="dcterms:W3CDTF">2020-09-08T12:56:00Z</dcterms:modified>
</cp:coreProperties>
</file>